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01" w:rsidRDefault="008D4301" w:rsidP="008D4301">
      <w:pPr>
        <w:jc w:val="left"/>
        <w:rPr>
          <w:szCs w:val="21"/>
          <w:u w:val="single"/>
        </w:rPr>
      </w:pPr>
      <w:r w:rsidRPr="00ED0A5C">
        <w:rPr>
          <w:rFonts w:hint="eastAsia"/>
          <w:sz w:val="32"/>
          <w:szCs w:val="32"/>
          <w:u w:val="single"/>
        </w:rPr>
        <w:t>川西警察署長様</w:t>
      </w:r>
    </w:p>
    <w:p w:rsidR="00E010C9" w:rsidRPr="00E010C9" w:rsidRDefault="00E010C9" w:rsidP="008D4301">
      <w:pPr>
        <w:jc w:val="left"/>
        <w:rPr>
          <w:szCs w:val="21"/>
          <w:u w:val="single"/>
        </w:rPr>
      </w:pPr>
    </w:p>
    <w:p w:rsidR="00F348E1" w:rsidRPr="00F348E1" w:rsidRDefault="002D27DA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E8392E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bookmarkStart w:id="0" w:name="_GoBack"/>
                            <w:bookmarkEnd w:id="0"/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454E5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" fillcolor="window" stroked="f" strokeweight=".5pt">
                <v:path arrowok="t"/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E8392E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</w:t>
                      </w:r>
                      <w:bookmarkStart w:id="1" w:name="_GoBack"/>
                      <w:bookmarkEnd w:id="1"/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454E5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9155B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54E5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" fillcolor="window" stroked="f" strokeweight=".5pt">
                <v:path arrowok="t"/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9155B8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454E5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42545</wp:posOffset>
                </wp:positionV>
                <wp:extent cx="6324600" cy="249555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5pt;margin-top:3.35pt;width:498pt;height:19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Default="00F348E1">
      <w:pPr>
        <w:rPr>
          <w:sz w:val="24"/>
          <w:szCs w:val="24"/>
        </w:rPr>
      </w:pPr>
    </w:p>
    <w:p w:rsidR="00EF3618" w:rsidRDefault="00EF3618">
      <w:pPr>
        <w:rPr>
          <w:sz w:val="24"/>
          <w:szCs w:val="24"/>
        </w:rPr>
      </w:pPr>
    </w:p>
    <w:p w:rsidR="0051637A" w:rsidRDefault="0051637A" w:rsidP="00332F8E">
      <w:pPr>
        <w:ind w:firstLineChars="50" w:firstLine="105"/>
      </w:pPr>
      <w:r>
        <w:rPr>
          <w:rFonts w:hint="eastAsia"/>
        </w:rPr>
        <w:t xml:space="preserve">　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333" w:rsidRDefault="001C3333" w:rsidP="00B3752C">
      <w:r>
        <w:separator/>
      </w:r>
    </w:p>
  </w:endnote>
  <w:endnote w:type="continuationSeparator" w:id="0">
    <w:p w:rsidR="001C3333" w:rsidRDefault="001C3333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333" w:rsidRDefault="001C3333" w:rsidP="00B3752C">
      <w:r>
        <w:separator/>
      </w:r>
    </w:p>
  </w:footnote>
  <w:footnote w:type="continuationSeparator" w:id="0">
    <w:p w:rsidR="001C3333" w:rsidRDefault="001C3333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E7"/>
    <w:rsid w:val="000722BB"/>
    <w:rsid w:val="000B585B"/>
    <w:rsid w:val="0011314B"/>
    <w:rsid w:val="00153FA1"/>
    <w:rsid w:val="001C3333"/>
    <w:rsid w:val="0020416D"/>
    <w:rsid w:val="00220321"/>
    <w:rsid w:val="00243433"/>
    <w:rsid w:val="00256D9E"/>
    <w:rsid w:val="002862EB"/>
    <w:rsid w:val="002D27DA"/>
    <w:rsid w:val="00310D65"/>
    <w:rsid w:val="00314D39"/>
    <w:rsid w:val="00332F8E"/>
    <w:rsid w:val="00367976"/>
    <w:rsid w:val="00454E5B"/>
    <w:rsid w:val="004660C7"/>
    <w:rsid w:val="00475B59"/>
    <w:rsid w:val="004E594D"/>
    <w:rsid w:val="004F058B"/>
    <w:rsid w:val="004F1984"/>
    <w:rsid w:val="004F4A0D"/>
    <w:rsid w:val="0051637A"/>
    <w:rsid w:val="0059220D"/>
    <w:rsid w:val="005C4DBF"/>
    <w:rsid w:val="00661CBA"/>
    <w:rsid w:val="00691DFF"/>
    <w:rsid w:val="0071127B"/>
    <w:rsid w:val="00724EE7"/>
    <w:rsid w:val="007415B4"/>
    <w:rsid w:val="00811ABF"/>
    <w:rsid w:val="00822D2F"/>
    <w:rsid w:val="008D4301"/>
    <w:rsid w:val="008E4935"/>
    <w:rsid w:val="008E6DDE"/>
    <w:rsid w:val="009155B8"/>
    <w:rsid w:val="00916E35"/>
    <w:rsid w:val="00962F0C"/>
    <w:rsid w:val="009760A5"/>
    <w:rsid w:val="00976B87"/>
    <w:rsid w:val="009A740B"/>
    <w:rsid w:val="009B2576"/>
    <w:rsid w:val="00A47B08"/>
    <w:rsid w:val="00A551D4"/>
    <w:rsid w:val="00B3752C"/>
    <w:rsid w:val="00C3515E"/>
    <w:rsid w:val="00D23FDC"/>
    <w:rsid w:val="00D47A46"/>
    <w:rsid w:val="00D50722"/>
    <w:rsid w:val="00E010C9"/>
    <w:rsid w:val="00E8392E"/>
    <w:rsid w:val="00EB2EB4"/>
    <w:rsid w:val="00ED0A5C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261AD-E499-453B-B5F9-0D36C0B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多田グリーンハイツ 自治会</cp:lastModifiedBy>
  <cp:revision>8</cp:revision>
  <cp:lastPrinted>2015-06-22T07:45:00Z</cp:lastPrinted>
  <dcterms:created xsi:type="dcterms:W3CDTF">2016-02-19T02:24:00Z</dcterms:created>
  <dcterms:modified xsi:type="dcterms:W3CDTF">2022-05-09T06:39:00Z</dcterms:modified>
</cp:coreProperties>
</file>